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3B2" w:rsidRPr="001908A7" w:rsidRDefault="002753B2">
      <w:pPr>
        <w:rPr>
          <w:rFonts w:ascii="e-Ukraine" w:hAnsi="e-Ukraine" w:cs="e-Ukraine"/>
        </w:rPr>
      </w:pPr>
      <w:r>
        <w:rPr>
          <w:noProof/>
          <w:lang w:val="en-US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8240" fillcolor="#0070c0" strokecolor="white"/>
        </w:pict>
      </w: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168;visibility:visible" filled="f" stroked="f" strokeweight=".5pt">
            <v:textbox style="mso-next-textbox:#Поле 21">
              <w:txbxContent>
                <w:p w:rsidR="002753B2" w:rsidRPr="008941E8" w:rsidRDefault="002753B2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2753B2" w:rsidRPr="00534D03" w:rsidRDefault="002753B2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2753B2" w:rsidRPr="008941E8" w:rsidRDefault="002753B2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2753B2" w:rsidRPr="008941E8" w:rsidRDefault="002753B2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>
                    <w:rPr>
                      <w:rFonts w:ascii="Arial Black" w:hAnsi="Arial Black" w:cs="e-Ukraine Cyr"/>
                      <w:sz w:val="30"/>
                      <w:szCs w:val="30"/>
                    </w:rPr>
                    <w:t>Хмельницькій</w:t>
                  </w: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 xml:space="preserve"> області</w:t>
                  </w:r>
                </w:p>
              </w:txbxContent>
            </v:textbox>
          </v:shape>
        </w:pict>
      </w:r>
    </w:p>
    <w:p w:rsidR="002753B2" w:rsidRPr="001908A7" w:rsidRDefault="002753B2">
      <w:pPr>
        <w:rPr>
          <w:rFonts w:ascii="e-Ukraine" w:hAnsi="e-Ukraine" w:cs="e-Ukraine"/>
        </w:rPr>
      </w:pPr>
      <w:r>
        <w:rPr>
          <w:noProof/>
          <w:lang w:val="en-US"/>
        </w:rPr>
        <w:pict>
          <v:shape id="_x0000_s1028" type="#_x0000_t120" style="position:absolute;margin-left:397.5pt;margin-top:39.8pt;width:106.4pt;height:99.85pt;z-index:251660288" fillcolor="#00b050" strokecolor="white"/>
        </w:pict>
      </w:r>
      <w:r w:rsidRPr="008F432F">
        <w:rPr>
          <w:rFonts w:ascii="e-Ukraine" w:hAnsi="e-Ukraine" w:cs="e-Ukraine"/>
          <w:b/>
          <w:noProof/>
          <w:sz w:val="48"/>
          <w:szCs w:val="4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40.75pt;height:57.75pt;visibility:visible">
            <v:imagedata r:id="rId5" o:title="" chromakey="#010101"/>
          </v:shape>
        </w:pict>
      </w:r>
    </w:p>
    <w:p w:rsidR="002753B2" w:rsidRPr="001908A7" w:rsidRDefault="002753B2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2753B2" w:rsidRPr="001908A7" w:rsidRDefault="002753B2">
      <w:pPr>
        <w:rPr>
          <w:rFonts w:ascii="e-Ukraine" w:hAnsi="e-Ukraine" w:cs="e-Ukraine"/>
        </w:rPr>
      </w:pPr>
      <w:r>
        <w:rPr>
          <w:noProof/>
          <w:lang w:val="en-US"/>
        </w:rPr>
        <w:pict>
          <v:shape id="Поле 8" o:spid="_x0000_s1029" type="#_x0000_t202" style="position:absolute;margin-left:-4.8pt;margin-top:19.1pt;width:316pt;height:55pt;z-index:251657216;visibility:visible;v-text-anchor:middle" filled="f" stroked="f" strokeweight=".5pt">
            <v:textbox style="mso-next-textbox:#Поле 8">
              <w:txbxContent>
                <w:p w:rsidR="002753B2" w:rsidRPr="00114FE5" w:rsidRDefault="002753B2" w:rsidP="00C27A39">
                  <w:pPr>
                    <w:pStyle w:val="Heading1"/>
                    <w:rPr>
                      <w:rFonts w:ascii="Arial Black" w:hAnsi="Arial Black"/>
                      <w:sz w:val="32"/>
                      <w:szCs w:val="32"/>
                    </w:rPr>
                  </w:pPr>
                  <w:r w:rsidRPr="00114FE5">
                    <w:rPr>
                      <w:rFonts w:ascii="Arial Black" w:hAnsi="Arial Black"/>
                      <w:sz w:val="32"/>
                      <w:szCs w:val="32"/>
                    </w:rPr>
                    <w:t>Е-кабінет – сучасний онлайн-інструмент для платників</w:t>
                  </w:r>
                </w:p>
                <w:p w:rsidR="002753B2" w:rsidRDefault="002753B2" w:rsidP="00315526">
                  <w:pPr>
                    <w:pStyle w:val="Heading1"/>
                  </w:pPr>
                  <w:r>
                    <w:t>діяльність, може вести облік доходів і витрат в Електронному кабінеті</w:t>
                  </w:r>
                </w:p>
                <w:p w:rsidR="002753B2" w:rsidRDefault="002753B2" w:rsidP="00406D7A">
                  <w:pPr>
                    <w:pStyle w:val="Heading1"/>
                  </w:pPr>
                  <w:r>
                    <w:t>з місяцем, в якому його зареєстровано: нарахування транспортного податку</w:t>
                  </w:r>
                </w:p>
                <w:p w:rsidR="002753B2" w:rsidRPr="00AF3176" w:rsidRDefault="002753B2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2753B2" w:rsidRDefault="002753B2" w:rsidP="009B046D">
      <w:pPr>
        <w:pStyle w:val="NormalWeb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2753B2" w:rsidRDefault="002753B2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2753B2" w:rsidRDefault="002753B2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2753B2" w:rsidRDefault="002753B2" w:rsidP="00A458D3">
      <w:pPr>
        <w:pStyle w:val="NormalWeb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2753B2" w:rsidRDefault="002753B2" w:rsidP="00A458D3">
      <w:pPr>
        <w:pStyle w:val="NormalWeb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>
        <w:rPr>
          <w:noProof/>
          <w:lang w:val="en-US" w:eastAsia="en-US"/>
        </w:rPr>
        <w:pict>
          <v:shape id="Поле 9" o:spid="_x0000_s1030" type="#_x0000_t202" style="position:absolute;left:0;text-align:left;margin-left:-4.8pt;margin-top:3.45pt;width:190pt;height:26.35pt;z-index:251656192;visibility:visible" filled="f" stroked="f" strokeweight=".5pt">
            <v:textbox style="mso-next-textbox:#Поле 9">
              <w:txbxContent>
                <w:p w:rsidR="002753B2" w:rsidRPr="00ED7C5A" w:rsidRDefault="002753B2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</w:rPr>
                    <w:t xml:space="preserve">Серпень </w:t>
                  </w:r>
                  <w:r w:rsidRPr="00ED7C5A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  <w:t>202</w:t>
                  </w:r>
                  <w:r w:rsidRPr="00ED7C5A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  <w:lang w:val="en-US"/>
                    </w:rPr>
                    <w:t>6</w:t>
                  </w:r>
                  <w:r w:rsidRPr="00ED7C5A">
                    <w:rPr>
                      <w:rFonts w:ascii="Arial" w:hAnsi="Arial" w:cs="Arial"/>
                      <w:b/>
                      <w:i/>
                      <w:color w:val="000000"/>
                      <w:sz w:val="24"/>
                      <w:szCs w:val="24"/>
                    </w:rPr>
                    <w:t xml:space="preserve"> року</w:t>
                  </w:r>
                </w:p>
                <w:p w:rsidR="002753B2" w:rsidRPr="00ED7C5A" w:rsidRDefault="002753B2" w:rsidP="006C0696">
                  <w:pPr>
                    <w:rPr>
                      <w:i/>
                      <w:iCs/>
                      <w:sz w:val="24"/>
                      <w:szCs w:val="24"/>
                      <w:lang w:val="ru-RU"/>
                    </w:rPr>
                  </w:pPr>
                </w:p>
                <w:p w:rsidR="002753B2" w:rsidRPr="00ED7C5A" w:rsidRDefault="002753B2" w:rsidP="006C0696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D7C5A">
                    <w:rPr>
                      <w:i/>
                      <w:iCs/>
                      <w:sz w:val="24"/>
                      <w:szCs w:val="24"/>
                      <w:lang w:val="ru-RU"/>
                    </w:rPr>
                    <w:t>вересня</w:t>
                  </w:r>
                  <w:r w:rsidRPr="00ED7C5A">
                    <w:rPr>
                      <w:i/>
                      <w:iCs/>
                      <w:sz w:val="24"/>
                      <w:szCs w:val="24"/>
                    </w:rPr>
                    <w:t xml:space="preserve"> 2018</w:t>
                  </w:r>
                  <w:r w:rsidRPr="00ED7C5A">
                    <w:rPr>
                      <w:i/>
                      <w:iCs/>
                      <w:sz w:val="24"/>
                      <w:szCs w:val="24"/>
                      <w:lang w:val="en-US"/>
                    </w:rPr>
                    <w:t xml:space="preserve"> </w:t>
                  </w:r>
                  <w:r w:rsidRPr="00ED7C5A">
                    <w:rPr>
                      <w:i/>
                      <w:iCs/>
                      <w:sz w:val="24"/>
                      <w:szCs w:val="24"/>
                    </w:rPr>
                    <w:t>року року</w:t>
                  </w:r>
                </w:p>
              </w:txbxContent>
            </v:textbox>
          </v:shape>
        </w:pict>
      </w:r>
    </w:p>
    <w:p w:rsidR="002753B2" w:rsidRDefault="002753B2" w:rsidP="00114FE5">
      <w:pPr>
        <w:pStyle w:val="NormalWeb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2753B2" w:rsidRDefault="002753B2" w:rsidP="00114FE5">
      <w:pPr>
        <w:pStyle w:val="NormalWeb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2753B2" w:rsidRPr="001B291D" w:rsidRDefault="002753B2" w:rsidP="00114FE5">
      <w:pPr>
        <w:pStyle w:val="NormalWeb"/>
        <w:spacing w:before="0" w:beforeAutospacing="0" w:after="0" w:afterAutospacing="0"/>
        <w:ind w:firstLine="680"/>
        <w:jc w:val="both"/>
        <w:rPr>
          <w:rFonts w:ascii="Arial" w:hAnsi="Arial" w:cs="Arial"/>
          <w:sz w:val="30"/>
          <w:szCs w:val="30"/>
          <w:lang w:eastAsia="ru-RU"/>
        </w:rPr>
      </w:pPr>
      <w:r w:rsidRPr="001B291D">
        <w:rPr>
          <w:rFonts w:ascii="Arial" w:hAnsi="Arial" w:cs="Arial"/>
          <w:noProof/>
          <w:color w:val="000000"/>
          <w:sz w:val="30"/>
          <w:szCs w:val="30"/>
        </w:rPr>
        <w:t xml:space="preserve">Головне управління ДПС у Хмельницькій області </w:t>
      </w:r>
      <w:r w:rsidRPr="001B291D">
        <w:rPr>
          <w:rFonts w:ascii="Arial" w:hAnsi="Arial" w:cs="Arial"/>
          <w:sz w:val="30"/>
          <w:szCs w:val="30"/>
          <w:lang w:eastAsia="ru-RU"/>
        </w:rPr>
        <w:t xml:space="preserve">інформує. </w:t>
      </w:r>
    </w:p>
    <w:p w:rsidR="002753B2" w:rsidRPr="001B291D" w:rsidRDefault="002753B2" w:rsidP="00114FE5">
      <w:pPr>
        <w:spacing w:after="0" w:line="240" w:lineRule="auto"/>
        <w:ind w:firstLine="680"/>
        <w:jc w:val="both"/>
        <w:rPr>
          <w:rFonts w:ascii="Arial" w:hAnsi="Arial" w:cs="Arial"/>
          <w:sz w:val="30"/>
          <w:szCs w:val="30"/>
          <w:lang w:eastAsia="ru-RU"/>
        </w:rPr>
      </w:pPr>
      <w:r w:rsidRPr="001B291D">
        <w:rPr>
          <w:rFonts w:ascii="Arial" w:hAnsi="Arial" w:cs="Arial"/>
          <w:sz w:val="30"/>
          <w:szCs w:val="30"/>
          <w:lang w:eastAsia="ru-RU"/>
        </w:rPr>
        <w:t xml:space="preserve">Державна податкова служба України забезпечила платникам можливість виконання обов’язків щодо подання звітності відповідно до норм Податкового кодексу України. </w:t>
      </w:r>
    </w:p>
    <w:p w:rsidR="002753B2" w:rsidRPr="001B291D" w:rsidRDefault="002753B2" w:rsidP="00114FE5">
      <w:pPr>
        <w:spacing w:after="0" w:line="240" w:lineRule="auto"/>
        <w:ind w:firstLine="680"/>
        <w:jc w:val="both"/>
        <w:rPr>
          <w:rFonts w:ascii="Arial" w:hAnsi="Arial" w:cs="Arial"/>
          <w:sz w:val="30"/>
          <w:szCs w:val="30"/>
          <w:lang w:eastAsia="ru-RU"/>
        </w:rPr>
      </w:pPr>
      <w:r w:rsidRPr="001B291D">
        <w:rPr>
          <w:rFonts w:ascii="Arial" w:hAnsi="Arial" w:cs="Arial"/>
          <w:sz w:val="30"/>
          <w:szCs w:val="30"/>
          <w:lang w:eastAsia="ru-RU"/>
        </w:rPr>
        <w:t xml:space="preserve">Для забезпечення можливості платникам податків формування та подання документів в електронній формі на вебпорталі ДПС публікує електронні форми усіх податкових документів. </w:t>
      </w:r>
    </w:p>
    <w:p w:rsidR="002753B2" w:rsidRPr="001B291D" w:rsidRDefault="002753B2" w:rsidP="00114FE5">
      <w:pPr>
        <w:spacing w:after="0" w:line="240" w:lineRule="auto"/>
        <w:ind w:firstLine="680"/>
        <w:jc w:val="both"/>
        <w:rPr>
          <w:rFonts w:ascii="Arial" w:hAnsi="Arial" w:cs="Arial"/>
          <w:sz w:val="30"/>
          <w:szCs w:val="30"/>
          <w:lang w:eastAsia="ru-RU"/>
        </w:rPr>
      </w:pPr>
      <w:r w:rsidRPr="001B291D">
        <w:rPr>
          <w:rFonts w:ascii="Arial" w:hAnsi="Arial" w:cs="Arial"/>
          <w:sz w:val="30"/>
          <w:szCs w:val="30"/>
          <w:lang w:eastAsia="ru-RU"/>
        </w:rPr>
        <w:t xml:space="preserve">Усі форми податкової звітності оцифровані та подаються у форматі (стандарті), затвердженому в установленому законодавством порядку. </w:t>
      </w:r>
    </w:p>
    <w:p w:rsidR="002753B2" w:rsidRPr="001B291D" w:rsidRDefault="002753B2" w:rsidP="00114FE5">
      <w:pPr>
        <w:spacing w:after="0" w:line="240" w:lineRule="auto"/>
        <w:ind w:firstLine="680"/>
        <w:jc w:val="both"/>
        <w:rPr>
          <w:rFonts w:ascii="Arial" w:hAnsi="Arial" w:cs="Arial"/>
          <w:sz w:val="30"/>
          <w:szCs w:val="30"/>
          <w:lang w:eastAsia="ru-RU"/>
        </w:rPr>
      </w:pPr>
      <w:r w:rsidRPr="001B291D">
        <w:rPr>
          <w:rFonts w:ascii="Arial" w:hAnsi="Arial" w:cs="Arial"/>
          <w:sz w:val="30"/>
          <w:szCs w:val="30"/>
          <w:lang w:eastAsia="ru-RU"/>
        </w:rPr>
        <w:t xml:space="preserve">Для формування та надсилання документів звітності в електронній формі платник може використовувати обране на власний розсуд програмне забезпечення, у т.ч. інформаційно-комунікаційну систему «Електронний кабінет», мобільний застосунок «Моя податкова» (фізичні особи), чи Спеціалізоване клієнтське програмне забезпечення для формування та подання звітності до «Єдиного вікна подання електронної звітності». </w:t>
      </w:r>
    </w:p>
    <w:p w:rsidR="002753B2" w:rsidRPr="001B291D" w:rsidRDefault="002753B2" w:rsidP="00114FE5">
      <w:pPr>
        <w:spacing w:after="0" w:line="240" w:lineRule="auto"/>
        <w:ind w:firstLine="680"/>
        <w:jc w:val="both"/>
        <w:rPr>
          <w:rFonts w:ascii="Arial" w:hAnsi="Arial" w:cs="Arial"/>
          <w:sz w:val="30"/>
          <w:szCs w:val="30"/>
          <w:lang w:eastAsia="ru-RU"/>
        </w:rPr>
      </w:pPr>
      <w:r w:rsidRPr="001B291D">
        <w:rPr>
          <w:rFonts w:ascii="Arial" w:hAnsi="Arial" w:cs="Arial"/>
          <w:sz w:val="30"/>
          <w:szCs w:val="30"/>
          <w:lang w:eastAsia="ru-RU"/>
        </w:rPr>
        <w:t xml:space="preserve">Разом з тим, користувачі Електронного кабінету мають можливість перегляду поданої звітності (меню «Перегляд звітності») незалежно від способу її подання, включаючи звіти, подані на паперових носіях та вивантаження обраного документу у форматі pdf. </w:t>
      </w:r>
    </w:p>
    <w:p w:rsidR="002753B2" w:rsidRPr="001B291D" w:rsidRDefault="002753B2" w:rsidP="00114FE5">
      <w:pPr>
        <w:spacing w:after="0" w:line="240" w:lineRule="auto"/>
        <w:ind w:firstLine="680"/>
        <w:jc w:val="both"/>
        <w:rPr>
          <w:rFonts w:ascii="Arial" w:hAnsi="Arial" w:cs="Arial"/>
          <w:sz w:val="30"/>
          <w:szCs w:val="30"/>
          <w:lang w:eastAsia="ru-RU"/>
        </w:rPr>
      </w:pPr>
      <w:r w:rsidRPr="001B291D">
        <w:rPr>
          <w:rFonts w:ascii="Arial" w:hAnsi="Arial" w:cs="Arial"/>
          <w:sz w:val="30"/>
          <w:szCs w:val="30"/>
          <w:lang w:eastAsia="ru-RU"/>
        </w:rPr>
        <w:t xml:space="preserve">Електронний кабінет забезпечує електронну комунікацію платника податку з контролюючим органом, крім подання податкової звітності, при направленні листів в електронному вигляді, надсиланні запитів на отриманні індивідуальної податкової консультації, поданні заяв/запитів, а також отриманні витягів за надісланими запитами. </w:t>
      </w:r>
    </w:p>
    <w:p w:rsidR="002753B2" w:rsidRPr="001B291D" w:rsidRDefault="002753B2" w:rsidP="00114FE5">
      <w:pPr>
        <w:pStyle w:val="NormalWeb"/>
        <w:spacing w:before="0" w:beforeAutospacing="0" w:after="0" w:afterAutospacing="0"/>
        <w:ind w:firstLine="680"/>
        <w:jc w:val="both"/>
        <w:rPr>
          <w:rFonts w:ascii="Arial" w:hAnsi="Arial" w:cs="Arial"/>
          <w:sz w:val="30"/>
          <w:szCs w:val="30"/>
        </w:rPr>
      </w:pPr>
    </w:p>
    <w:p w:rsidR="002753B2" w:rsidRPr="00114FE5" w:rsidRDefault="002753B2" w:rsidP="001B291D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2753B2" w:rsidRPr="00D51CEF" w:rsidRDefault="002753B2" w:rsidP="00D51CEF">
      <w:pPr>
        <w:pStyle w:val="NormalWeb"/>
        <w:spacing w:before="0" w:beforeAutospacing="0" w:after="60" w:afterAutospacing="0"/>
        <w:ind w:firstLine="680"/>
        <w:jc w:val="both"/>
        <w:rPr>
          <w:rFonts w:ascii="Arial" w:hAnsi="Arial" w:cs="Arial"/>
          <w:noProof/>
          <w:color w:val="000000"/>
          <w:sz w:val="22"/>
          <w:szCs w:val="22"/>
          <w:lang w:eastAsia="en-US"/>
        </w:rPr>
      </w:pPr>
      <w:r>
        <w:rPr>
          <w:noProof/>
          <w:lang w:val="en-US" w:eastAsia="en-US"/>
        </w:rPr>
        <w:pict>
          <v:shape id="Поле 10" o:spid="_x0000_s1031" type="#_x0000_t202" style="position:absolute;left:0;text-align:left;margin-left:-4.8pt;margin-top:7.25pt;width:500pt;height:59.85pt;z-index:251659264;visibility:visible" fillcolor="#0070c0" stroked="f" strokeweight=".5pt">
            <v:textbox style="mso-next-textbox:#Поле 10">
              <w:txbxContent>
                <w:p w:rsidR="002753B2" w:rsidRPr="00ED7C5A" w:rsidRDefault="002753B2" w:rsidP="00AD480B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ED7C5A">
                    <w:rPr>
                      <w:rStyle w:val="Strong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вебпортал Державної податкової служби України: </w:t>
                  </w:r>
                  <w:r w:rsidRPr="00ED7C5A"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r w:rsidRPr="00ED7C5A"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.gov.ua.</w:t>
                  </w:r>
                </w:p>
                <w:p w:rsidR="002753B2" w:rsidRPr="00ED7C5A" w:rsidRDefault="002753B2" w:rsidP="00AD480B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ED7C5A">
                    <w:rPr>
                      <w:rStyle w:val="Strong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</w:t>
                  </w:r>
                  <w:r>
                    <w:rPr>
                      <w:rStyle w:val="Strong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ент  ДПС України: 0-800-501-007</w:t>
                  </w:r>
                  <w:r w:rsidRPr="00ED7C5A"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.</w:t>
                  </w:r>
                </w:p>
                <w:p w:rsidR="002753B2" w:rsidRPr="00ED7C5A" w:rsidRDefault="002753B2" w:rsidP="00AD480B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ED7C5A">
                    <w:rPr>
                      <w:rStyle w:val="Strong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 xml:space="preserve">"Гаряча лінія" ДПС України: "Пульс": </w:t>
                  </w:r>
                  <w:r>
                    <w:rPr>
                      <w:rStyle w:val="Strong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0-800-501-007 (напрямок «5</w:t>
                  </w:r>
                  <w:r w:rsidRPr="00ED7C5A"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»)</w:t>
                  </w:r>
                </w:p>
                <w:p w:rsidR="002753B2" w:rsidRPr="00ED7C5A" w:rsidRDefault="002753B2" w:rsidP="00AD480B">
                  <w:pPr>
                    <w:pStyle w:val="NormalWeb"/>
                    <w:spacing w:before="0" w:beforeAutospacing="0" w:after="0" w:afterAutospacing="0" w:line="276" w:lineRule="auto"/>
                    <w:jc w:val="center"/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ED7C5A">
                    <w:rPr>
                      <w:rStyle w:val="Strong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</w:t>
                  </w:r>
                  <w:r>
                    <w:rPr>
                      <w:rStyle w:val="Strong"/>
                      <w:rFonts w:ascii="e-Ukraine Cyr" w:hAnsi="e-Ukraine Cyr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: 0-800-501-007 (напрямок «4</w:t>
                  </w:r>
                  <w:r w:rsidRPr="00ED7C5A">
                    <w:rPr>
                      <w:rStyle w:val="Strong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  <w:t>»)</w:t>
                  </w:r>
                </w:p>
                <w:p w:rsidR="002753B2" w:rsidRPr="00ED7C5A" w:rsidRDefault="002753B2" w:rsidP="00AD480B">
                  <w:pPr>
                    <w:spacing w:after="0"/>
                    <w:rPr>
                      <w:rFonts w:ascii="e-Ukraine" w:hAnsi="e-Ukraine" w:cs="Arial"/>
                      <w:spacing w:val="-4"/>
                      <w:sz w:val="18"/>
                      <w:szCs w:val="18"/>
                      <w:lang w:val="ru-RU"/>
                    </w:rPr>
                  </w:pPr>
                </w:p>
              </w:txbxContent>
            </v:textbox>
          </v:shape>
        </w:pict>
      </w:r>
      <w:r w:rsidRPr="00D51CEF">
        <w:rPr>
          <w:rFonts w:ascii="Arial" w:hAnsi="Arial" w:cs="Arial"/>
          <w:noProof/>
          <w:color w:val="000000"/>
          <w:sz w:val="22"/>
          <w:szCs w:val="22"/>
          <w:lang w:eastAsia="en-US"/>
        </w:rPr>
        <w:t xml:space="preserve">   </w:t>
      </w:r>
    </w:p>
    <w:p w:rsidR="002753B2" w:rsidRPr="00B67529" w:rsidRDefault="002753B2" w:rsidP="00AF5BEE">
      <w:pPr>
        <w:pStyle w:val="NormalWeb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p w:rsidR="002753B2" w:rsidRPr="00AF5BEE" w:rsidRDefault="002753B2" w:rsidP="00243CB5">
      <w:pPr>
        <w:spacing w:before="120" w:after="12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  <w:lang w:eastAsia="uk-UA"/>
        </w:rPr>
      </w:pPr>
    </w:p>
    <w:sectPr w:rsidR="002753B2" w:rsidRPr="00AF5BEE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68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4FE5"/>
    <w:rsid w:val="00116DCD"/>
    <w:rsid w:val="00116EA8"/>
    <w:rsid w:val="001233DD"/>
    <w:rsid w:val="00126476"/>
    <w:rsid w:val="0013082A"/>
    <w:rsid w:val="00131563"/>
    <w:rsid w:val="001316C6"/>
    <w:rsid w:val="001333F0"/>
    <w:rsid w:val="001357A1"/>
    <w:rsid w:val="00137510"/>
    <w:rsid w:val="00141426"/>
    <w:rsid w:val="00142A43"/>
    <w:rsid w:val="00144EA3"/>
    <w:rsid w:val="00146D68"/>
    <w:rsid w:val="00152B1B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3CA4"/>
    <w:rsid w:val="001A2CAD"/>
    <w:rsid w:val="001A503D"/>
    <w:rsid w:val="001B291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53B2"/>
    <w:rsid w:val="002767FB"/>
    <w:rsid w:val="00276C93"/>
    <w:rsid w:val="002809CB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97A"/>
    <w:rsid w:val="003018C8"/>
    <w:rsid w:val="0030417D"/>
    <w:rsid w:val="00305DC5"/>
    <w:rsid w:val="00310837"/>
    <w:rsid w:val="003134C1"/>
    <w:rsid w:val="00315526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2270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2EF"/>
    <w:rsid w:val="003D2006"/>
    <w:rsid w:val="003D76D4"/>
    <w:rsid w:val="003D797B"/>
    <w:rsid w:val="003E14E1"/>
    <w:rsid w:val="003E244A"/>
    <w:rsid w:val="003E2A55"/>
    <w:rsid w:val="003E7BB0"/>
    <w:rsid w:val="003E7C6B"/>
    <w:rsid w:val="003F369B"/>
    <w:rsid w:val="003F4D04"/>
    <w:rsid w:val="003F6715"/>
    <w:rsid w:val="00404653"/>
    <w:rsid w:val="00406980"/>
    <w:rsid w:val="00406D7A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423B2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EF7"/>
    <w:rsid w:val="007E75B7"/>
    <w:rsid w:val="007F2E3B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A746D"/>
    <w:rsid w:val="008B2D46"/>
    <w:rsid w:val="008B5B16"/>
    <w:rsid w:val="008B68B2"/>
    <w:rsid w:val="008C2A84"/>
    <w:rsid w:val="008C3323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32F"/>
    <w:rsid w:val="008F481D"/>
    <w:rsid w:val="0090658F"/>
    <w:rsid w:val="00906EF9"/>
    <w:rsid w:val="00907E0E"/>
    <w:rsid w:val="00916891"/>
    <w:rsid w:val="009173C3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4431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0F2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4F7F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27A39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D7C5A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54C13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03D"/>
    <w:pPr>
      <w:spacing w:after="200" w:line="276" w:lineRule="auto"/>
    </w:pPr>
    <w:rPr>
      <w:lang w:val="uk-UA"/>
    </w:rPr>
  </w:style>
  <w:style w:type="paragraph" w:styleId="Heading1">
    <w:name w:val="heading 1"/>
    <w:basedOn w:val="Normal"/>
    <w:link w:val="Heading1Char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NormalWeb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Normal"/>
    <w:link w:val="NormalWebChar"/>
    <w:uiPriority w:val="99"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Strong">
    <w:name w:val="Strong"/>
    <w:basedOn w:val="DefaultParagraphFont"/>
    <w:uiPriority w:val="99"/>
    <w:qFormat/>
    <w:rsid w:val="001A503D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D93F7C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D93F7C"/>
    <w:rPr>
      <w:rFonts w:cs="Times New Roman"/>
      <w:i/>
      <w:iCs/>
    </w:rPr>
  </w:style>
  <w:style w:type="paragraph" w:customStyle="1" w:styleId="a">
    <w:name w:val="Знак"/>
    <w:basedOn w:val="Normal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">
    <w:name w:val="Знак1"/>
    <w:basedOn w:val="Normal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rsid w:val="0038487E"/>
    <w:rPr>
      <w:rFonts w:cs="Times New Roman"/>
    </w:rPr>
  </w:style>
  <w:style w:type="paragraph" w:customStyle="1" w:styleId="body">
    <w:name w:val="body"/>
    <w:basedOn w:val="Normal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Normal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Normal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">
    <w:name w:val="Знак Знак2"/>
    <w:basedOn w:val="Normal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0">
    <w:name w:val="Нормальний текст"/>
    <w:basedOn w:val="Normal"/>
    <w:link w:val="a1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Times New Roman"/>
      <w:sz w:val="26"/>
      <w:szCs w:val="20"/>
      <w:lang w:eastAsia="ru-RU"/>
    </w:rPr>
  </w:style>
  <w:style w:type="character" w:customStyle="1" w:styleId="a1">
    <w:name w:val="Нормальний текст Знак"/>
    <w:link w:val="a0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/>
      <w:ind w:firstLine="450"/>
      <w:jc w:val="both"/>
    </w:pPr>
    <w:rPr>
      <w:rFonts w:ascii="Courier New" w:hAnsi="Courier New" w:cs="Courier New"/>
      <w:sz w:val="24"/>
      <w:szCs w:val="24"/>
      <w:lang w:val="ru-RU"/>
    </w:rPr>
  </w:style>
  <w:style w:type="paragraph" w:customStyle="1" w:styleId="rvps2">
    <w:name w:val="rvps2"/>
    <w:basedOn w:val="Normal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Web) Знак Знак Char,Обычный (Web) Char,Обычный (Web)1 Char,Обычный (веб)1 Char,Обычный (веб)2 Char,Звичайний (веб) Знак Char,Обычный (Web)11 Char,Звичайний (веб) Знак Знак Знак Char,Обычный (веб) Знак Знак Char,Знак1 Знак Char"/>
    <w:basedOn w:val="DefaultParagraphFont"/>
    <w:link w:val="NormalWeb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DefaultParagraphFont"/>
    <w:uiPriority w:val="99"/>
    <w:rsid w:val="00CB0717"/>
    <w:rPr>
      <w:rFonts w:cs="Times New Roman"/>
    </w:rPr>
  </w:style>
  <w:style w:type="character" w:customStyle="1" w:styleId="FontStyle15">
    <w:name w:val="Font Style15"/>
    <w:basedOn w:val="DefaultParagraphFont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ListParagraph">
    <w:name w:val="List Paragraph"/>
    <w:basedOn w:val="Normal"/>
    <w:uiPriority w:val="99"/>
    <w:qFormat/>
    <w:rsid w:val="005F6D14"/>
    <w:pPr>
      <w:ind w:left="720"/>
    </w:pPr>
  </w:style>
  <w:style w:type="paragraph" w:customStyle="1" w:styleId="a2">
    <w:name w:val="Знак Знак Знак Знак Знак Знак Знак Знак Знак"/>
    <w:basedOn w:val="Normal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rsid w:val="002448A0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60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252</Words>
  <Characters>1440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hotof</dc:creator>
  <cp:keywords/>
  <dc:description/>
  <cp:lastModifiedBy>WEBmaister</cp:lastModifiedBy>
  <cp:revision>5</cp:revision>
  <cp:lastPrinted>2020-08-10T08:25:00Z</cp:lastPrinted>
  <dcterms:created xsi:type="dcterms:W3CDTF">2026-05-27T09:12:00Z</dcterms:created>
  <dcterms:modified xsi:type="dcterms:W3CDTF">2026-06-03T12:24:00Z</dcterms:modified>
</cp:coreProperties>
</file>